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g" ContentType="image/jp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130" w:lineRule="exact" w:before="10"/>
        <w:rPr>
          <w:sz w:val="13"/>
          <w:szCs w:val="13"/>
        </w:rPr>
      </w:pPr>
      <w:r>
        <w:rPr/>
        <w:pict>
          <v:group style="position:absolute;margin-left:0pt;margin-top:0pt;width:595pt;height:216.56801pt;mso-position-horizontal-relative:page;mso-position-vertical-relative:page;z-index:-129" coordorigin="0,0" coordsize="11900,4331">
            <v:group style="position:absolute;left:0;top:0;width:11900;height:4271" coordorigin="0,0" coordsize="11900,4271">
              <v:shape style="position:absolute;left:0;top:0;width:11900;height:4271" coordorigin="0,0" coordsize="11900,4271" path="m0,4271l0,0,11900,0,11900,4271,0,4271e" filled="t" fillcolor="#FACACA" stroked="f">
                <v:path arrowok="t"/>
                <v:fill type="solid"/>
              </v:shape>
              <v:shape style="position:absolute;left:0;top:0;width:11900;height:4331" type="#_x0000_t75">
                <v:imagedata r:id="rId5" o:title=""/>
              </v:shape>
            </v:group>
            <w10:wrap type="none"/>
          </v:group>
        </w:pict>
      </w:r>
      <w:r>
        <w:rPr/>
        <w:pict>
          <v:group style="position:absolute;margin-left:25.47859pt;margin-top:453.369019pt;width:459.363993pt;height:388.17383pt;mso-position-horizontal-relative:page;mso-position-vertical-relative:page;z-index:-127" coordorigin="510,9067" coordsize="9187,7763">
            <v:shape style="position:absolute;left:2203;top:13084;width:7494;height:3747" type="#_x0000_t75">
              <v:imagedata r:id="rId6" o:title=""/>
            </v:shape>
            <v:shape style="position:absolute;left:510;top:9067;width:3342;height:4436" type="#_x0000_t75">
              <v:imagedata r:id="rId7" o:title=""/>
            </v:shape>
            <w10:wrap type="none"/>
          </v:group>
        </w:pict>
      </w: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6390" w:val="left" w:leader="none"/>
        </w:tabs>
        <w:spacing w:before="8"/>
        <w:ind w:left="4166" w:right="0" w:firstLine="0"/>
        <w:jc w:val="left"/>
        <w:rPr>
          <w:rFonts w:ascii="Times New Roman" w:hAnsi="Times New Roman" w:cs="Times New Roman" w:eastAsia="Times New Roman"/>
          <w:sz w:val="79"/>
          <w:szCs w:val="79"/>
        </w:rPr>
      </w:pPr>
      <w:r>
        <w:rPr/>
        <w:pict>
          <v:shape style="position:absolute;margin-left:29.23097pt;margin-top:8.976pt;width:161.103548pt;height:160.770370pt;mso-position-horizontal-relative:page;mso-position-vertical-relative:paragraph;z-index:-128" type="#_x0000_t75">
            <v:imagedata r:id="rId8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41"/>
          <w:w w:val="95"/>
          <w:sz w:val="79"/>
          <w:szCs w:val="79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48"/>
          <w:w w:val="95"/>
          <w:sz w:val="79"/>
          <w:szCs w:val="79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48"/>
          <w:w w:val="95"/>
          <w:sz w:val="79"/>
          <w:szCs w:val="79"/>
        </w:rPr>
        <w:t>G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5"/>
          <w:sz w:val="79"/>
          <w:szCs w:val="79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5"/>
          <w:sz w:val="79"/>
          <w:szCs w:val="79"/>
        </w:rPr>
        <w:tab/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49"/>
          <w:w w:val="95"/>
          <w:sz w:val="79"/>
          <w:szCs w:val="79"/>
        </w:rPr>
        <w:t>B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47"/>
          <w:w w:val="95"/>
          <w:sz w:val="79"/>
          <w:szCs w:val="79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45"/>
          <w:w w:val="95"/>
          <w:sz w:val="79"/>
          <w:szCs w:val="79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41"/>
          <w:w w:val="95"/>
          <w:sz w:val="79"/>
          <w:szCs w:val="79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53"/>
          <w:w w:val="95"/>
          <w:sz w:val="79"/>
          <w:szCs w:val="79"/>
        </w:rPr>
        <w:t>Z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5"/>
          <w:sz w:val="79"/>
          <w:szCs w:val="79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79"/>
          <w:szCs w:val="79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312" w:lineRule="auto"/>
        <w:ind w:left="4166" w:right="104"/>
        <w:jc w:val="left"/>
      </w:pPr>
      <w:r>
        <w:rPr>
          <w:b w:val="0"/>
          <w:bCs w:val="0"/>
          <w:spacing w:val="-2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p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z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2"/>
          <w:w w:val="110"/>
        </w:rPr>
        <w:t>A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f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p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m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z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0"/>
          <w:w w:val="119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2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2"/>
          <w:w w:val="110"/>
        </w:rPr>
        <w:t>B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z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0"/>
          <w:w w:val="110"/>
        </w:rPr>
        <w:t>m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g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p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2"/>
          <w:w w:val="110"/>
        </w:rPr>
        <w:t>k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0"/>
          <w:w w:val="84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2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0"/>
          <w:w w:val="119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-2"/>
          <w:w w:val="110"/>
        </w:rPr>
        <w:t>B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z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31"/>
          <w:w w:val="110"/>
        </w:rPr>
        <w:t> 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31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k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f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z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1"/>
        <w:tabs>
          <w:tab w:pos="5427" w:val="left" w:leader="none"/>
        </w:tabs>
        <w:ind w:left="4166" w:right="0"/>
        <w:jc w:val="left"/>
      </w:pPr>
      <w:r>
        <w:rPr>
          <w:b w:val="0"/>
          <w:bCs w:val="0"/>
          <w:color w:val="2C2C2B"/>
          <w:spacing w:val="29"/>
          <w:w w:val="95"/>
        </w:rPr>
        <w:t>T</w:t>
      </w:r>
      <w:r>
        <w:rPr>
          <w:b w:val="0"/>
          <w:bCs w:val="0"/>
          <w:color w:val="2C2C2B"/>
          <w:spacing w:val="31"/>
          <w:w w:val="95"/>
        </w:rPr>
        <w:t>H</w:t>
      </w:r>
      <w:r>
        <w:rPr>
          <w:b w:val="0"/>
          <w:bCs w:val="0"/>
          <w:color w:val="2C2C2B"/>
          <w:spacing w:val="0"/>
          <w:w w:val="95"/>
        </w:rPr>
        <w:t>E</w:t>
      </w:r>
      <w:r>
        <w:rPr>
          <w:b w:val="0"/>
          <w:bCs w:val="0"/>
          <w:color w:val="2C2C2B"/>
          <w:spacing w:val="0"/>
          <w:w w:val="95"/>
        </w:rPr>
        <w:tab/>
      </w:r>
      <w:r>
        <w:rPr>
          <w:b w:val="0"/>
          <w:bCs w:val="0"/>
          <w:color w:val="2C2C2B"/>
          <w:spacing w:val="32"/>
          <w:w w:val="95"/>
        </w:rPr>
        <w:t>C</w:t>
      </w:r>
      <w:r>
        <w:rPr>
          <w:b w:val="0"/>
          <w:bCs w:val="0"/>
          <w:color w:val="2C2C2B"/>
          <w:spacing w:val="31"/>
          <w:w w:val="95"/>
        </w:rPr>
        <w:t>O</w:t>
      </w:r>
      <w:r>
        <w:rPr>
          <w:b w:val="0"/>
          <w:bCs w:val="0"/>
          <w:color w:val="2C2C2B"/>
          <w:spacing w:val="32"/>
          <w:w w:val="95"/>
        </w:rPr>
        <w:t>N</w:t>
      </w:r>
      <w:r>
        <w:rPr>
          <w:b w:val="0"/>
          <w:bCs w:val="0"/>
          <w:color w:val="2C2C2B"/>
          <w:spacing w:val="30"/>
          <w:w w:val="95"/>
        </w:rPr>
        <w:t>F</w:t>
      </w:r>
      <w:r>
        <w:rPr>
          <w:b w:val="0"/>
          <w:bCs w:val="0"/>
          <w:color w:val="2C2C2B"/>
          <w:spacing w:val="31"/>
          <w:w w:val="95"/>
        </w:rPr>
        <w:t>E</w:t>
      </w:r>
      <w:r>
        <w:rPr>
          <w:b w:val="0"/>
          <w:bCs w:val="0"/>
          <w:color w:val="2C2C2B"/>
          <w:spacing w:val="31"/>
          <w:w w:val="95"/>
        </w:rPr>
        <w:t>R</w:t>
      </w:r>
      <w:r>
        <w:rPr>
          <w:b w:val="0"/>
          <w:bCs w:val="0"/>
          <w:color w:val="2C2C2B"/>
          <w:spacing w:val="31"/>
          <w:w w:val="95"/>
        </w:rPr>
        <w:t>E</w:t>
      </w:r>
      <w:r>
        <w:rPr>
          <w:b w:val="0"/>
          <w:bCs w:val="0"/>
          <w:color w:val="2C2C2B"/>
          <w:spacing w:val="32"/>
          <w:w w:val="95"/>
        </w:rPr>
        <w:t>N</w:t>
      </w:r>
      <w:r>
        <w:rPr>
          <w:b w:val="0"/>
          <w:bCs w:val="0"/>
          <w:color w:val="2C2C2B"/>
          <w:spacing w:val="32"/>
          <w:w w:val="95"/>
        </w:rPr>
        <w:t>C</w:t>
      </w:r>
      <w:r>
        <w:rPr>
          <w:b w:val="0"/>
          <w:bCs w:val="0"/>
          <w:color w:val="2C2C2B"/>
          <w:spacing w:val="0"/>
          <w:w w:val="95"/>
        </w:rPr>
        <w:t>E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12" w:lineRule="auto" w:before="76"/>
        <w:ind w:right="140"/>
        <w:jc w:val="left"/>
      </w:pPr>
      <w:r>
        <w:rPr>
          <w:b w:val="0"/>
          <w:bCs w:val="0"/>
          <w:spacing w:val="-2"/>
          <w:w w:val="110"/>
        </w:rPr>
        <w:t>A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f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p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g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R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k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0"/>
          <w:w w:val="110"/>
        </w:rPr>
        <w:t>h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k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0"/>
          <w:w w:val="110"/>
        </w:rPr>
        <w:t>p</w:t>
      </w:r>
      <w:r>
        <w:rPr>
          <w:b w:val="0"/>
          <w:bCs w:val="0"/>
          <w:spacing w:val="0"/>
          <w:w w:val="109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g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0"/>
          <w:w w:val="117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f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-2"/>
          <w:w w:val="110"/>
        </w:rPr>
        <w:t>“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k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,</w:t>
      </w:r>
      <w:r>
        <w:rPr>
          <w:b w:val="0"/>
          <w:bCs w:val="0"/>
          <w:spacing w:val="0"/>
          <w:w w:val="110"/>
        </w:rPr>
        <w:t>”</w:t>
      </w:r>
      <w:r>
        <w:rPr>
          <w:b w:val="0"/>
          <w:bCs w:val="0"/>
          <w:spacing w:val="0"/>
          <w:w w:val="81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g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2"/>
          <w:w w:val="110"/>
        </w:rPr>
        <w:t>S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f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0"/>
          <w:w w:val="117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x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2"/>
          <w:w w:val="110"/>
        </w:rPr>
        <w:t>m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22"/>
          <w:w w:val="110"/>
        </w:rPr>
        <w:t> 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t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2"/>
          <w:w w:val="110"/>
        </w:rPr>
        <w:t>v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0"/>
          <w:w w:val="117"/>
        </w:rPr>
        <w:t> 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2"/>
          <w:w w:val="110"/>
        </w:rPr>
        <w:t>i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n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2"/>
          <w:w w:val="110"/>
        </w:rPr>
        <w:t>g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d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u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0"/>
          <w:w w:val="110"/>
        </w:rPr>
        <w:t>f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h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-1"/>
          <w:w w:val="110"/>
        </w:rPr>
        <w:t>b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t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-2"/>
          <w:w w:val="110"/>
        </w:rPr>
        <w:t>w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l</w:t>
      </w:r>
      <w:r>
        <w:rPr>
          <w:b w:val="0"/>
          <w:bCs w:val="0"/>
          <w:spacing w:val="0"/>
          <w:w w:val="110"/>
        </w:rPr>
        <w:t>l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-1"/>
          <w:w w:val="110"/>
        </w:rPr>
        <w:t>a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-1"/>
          <w:w w:val="110"/>
        </w:rPr>
        <w:t>o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f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r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2"/>
          <w:w w:val="110"/>
        </w:rPr>
        <w:t>c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2"/>
          <w:w w:val="110"/>
        </w:rPr>
        <w:t>x</w:t>
      </w:r>
      <w:r>
        <w:rPr>
          <w:b w:val="0"/>
          <w:bCs w:val="0"/>
          <w:spacing w:val="-1"/>
          <w:w w:val="110"/>
        </w:rPr>
        <w:t>p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n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-1"/>
          <w:w w:val="110"/>
        </w:rPr>
        <w:t>e</w:t>
      </w:r>
      <w:r>
        <w:rPr>
          <w:b w:val="0"/>
          <w:bCs w:val="0"/>
          <w:spacing w:val="-1"/>
          <w:w w:val="110"/>
        </w:rPr>
        <w:t>s</w:t>
      </w:r>
      <w:r>
        <w:rPr>
          <w:b w:val="0"/>
          <w:bCs w:val="0"/>
          <w:spacing w:val="0"/>
          <w:w w:val="11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after="0" w:line="312" w:lineRule="auto"/>
        <w:jc w:val="left"/>
        <w:sectPr>
          <w:type w:val="continuous"/>
          <w:pgSz w:w="11900" w:h="16840"/>
          <w:pgMar w:top="1580" w:bottom="280" w:left="480" w:right="720"/>
        </w:sectPr>
      </w:pPr>
    </w:p>
    <w:p>
      <w:pPr>
        <w:pStyle w:val="Heading1"/>
        <w:spacing w:line="289" w:lineRule="auto" w:before="29"/>
        <w:ind w:left="6709" w:right="1128" w:hanging="79"/>
        <w:jc w:val="left"/>
      </w:pPr>
      <w:r>
        <w:rPr/>
        <w:pict>
          <v:group style="position:absolute;margin-left:0pt;margin-top:0pt;width:595.0pt;height:841.542821pt;mso-position-horizontal-relative:page;mso-position-vertical-relative:page;z-index:-126" coordorigin="0,0" coordsize="11900,16831">
            <v:shape style="position:absolute;left:0;top:0;width:11900;height:16831" coordorigin="0,0" coordsize="11900,16831" path="m0,0l11900,0,11900,16831,0,16831,0,0xe" filled="t" fillcolor="#99E164" stroked="f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.0pt;margin-top:0pt;width:595pt;height:841.542791pt;mso-position-horizontal-relative:page;mso-position-vertical-relative:page;z-index:-125" coordorigin="0,0" coordsize="11900,16831">
            <v:group style="position:absolute;left:0;top:12095;width:6025;height:4736" coordorigin="0,12095" coordsize="6025,4736">
              <v:shape style="position:absolute;left:0;top:12095;width:6025;height:4736" coordorigin="0,12095" coordsize="6025,4736" path="m6025,16831l0,16831,0,12095,6025,12095,6025,16831e" filled="t" fillcolor="#FFFFFF" stroked="f">
                <v:path arrowok="t"/>
                <v:fill type="solid"/>
              </v:shape>
              <v:shape style="position:absolute;left:0;top:0;width:6010;height:6055" type="#_x0000_t75">
                <v:imagedata r:id="rId9" o:title=""/>
              </v:shape>
              <v:shape style="position:absolute;left:6010;top:6040;width:5890;height:6055" type="#_x0000_t75">
                <v:imagedata r:id="rId10" o:title=""/>
              </v:shape>
            </v:group>
            <v:group style="position:absolute;left:7751;top:2600;width:2557;height:2" coordorigin="7751,2600" coordsize="2557,2">
              <v:shape style="position:absolute;left:7751;top:2600;width:2557;height:2" coordorigin="7751,2600" coordsize="2557,0" path="m7751,2600l10309,2600e" filled="f" stroked="t" strokeweight="3.846852pt" strokecolor="#2C2C2B">
                <v:path arrowok="t"/>
              </v:shape>
            </v:group>
            <v:group style="position:absolute;left:1576;top:8715;width:2557;height:2" coordorigin="1576,8715" coordsize="2557,2">
              <v:shape style="position:absolute;left:1576;top:8715;width:2557;height:2" coordorigin="1576,8715" coordsize="2557,0" path="m1576,8715l4134,8715e" filled="f" stroked="t" strokeweight="3.846852pt" strokecolor="#2C2C2B">
                <v:path arrowok="t"/>
              </v:shape>
            </v:group>
            <v:group style="position:absolute;left:7854;top:3052;width:75;height:69" coordorigin="7854,3052" coordsize="75,69">
              <v:shape style="position:absolute;left:7854;top:3052;width:75;height:69" coordorigin="7854,3052" coordsize="75,69" path="m7907,3120l7877,3119,7860,3109,7854,3092,7858,3066,7871,3052,7902,3052,7920,3060,7927,3075,7928,3085,7923,3108,7907,3120xe" filled="t" fillcolor="#212121" stroked="f">
                <v:path arrowok="t"/>
                <v:fill type="solid"/>
              </v:shape>
            </v:group>
            <v:group style="position:absolute;left:7854;top:3426;width:75;height:69" coordorigin="7854,3426" coordsize="75,69">
              <v:shape style="position:absolute;left:7854;top:3426;width:75;height:69" coordorigin="7854,3426" coordsize="75,69" path="m7907,3495l7877,3493,7860,3484,7854,3467,7858,3441,7871,3426,7902,3427,7920,3435,7927,3449,7928,3460,7923,3483,7907,3495xe" filled="t" fillcolor="#212121" stroked="f">
                <v:path arrowok="t"/>
                <v:fill type="solid"/>
              </v:shape>
            </v:group>
            <v:group style="position:absolute;left:7854;top:4176;width:75;height:69" coordorigin="7854,4176" coordsize="75,69">
              <v:shape style="position:absolute;left:7854;top:4176;width:75;height:69" coordorigin="7854,4176" coordsize="75,69" path="m7907,4244l7877,4243,7860,4233,7854,4216,7858,4190,7871,4176,7902,4176,7920,4184,7927,4199,7928,4209,7923,4232,7907,4244xe" filled="t" fillcolor="#212121" stroked="f">
                <v:path arrowok="t"/>
                <v:fill type="solid"/>
              </v:shape>
            </v:group>
            <v:group style="position:absolute;left:7854;top:4550;width:75;height:69" coordorigin="7854,4550" coordsize="75,69">
              <v:shape style="position:absolute;left:7854;top:4550;width:75;height:69" coordorigin="7854,4550" coordsize="75,69" path="m7907,4619l7877,4617,7860,4608,7854,4591,7858,4565,7871,4550,7902,4551,7920,4559,7927,4573,7928,4584,7923,4607,7907,4619xe" filled="t" fillcolor="#212121" stroked="f">
                <v:path arrowok="t"/>
                <v:fill type="solid"/>
              </v:shape>
            </v:group>
            <v:group style="position:absolute;left:7854;top:4925;width:75;height:69" coordorigin="7854,4925" coordsize="75,69">
              <v:shape style="position:absolute;left:7854;top:4925;width:75;height:69" coordorigin="7854,4925" coordsize="75,69" path="m7907,4994l7877,4992,7860,4982,7854,4966,7858,4939,7871,4925,7902,4926,7920,4933,7927,4948,7928,4959,7923,4982,7907,4994xe" filled="t" fillcolor="#212121" stroked="f">
                <v:path arrowok="t"/>
                <v:fill type="solid"/>
              </v:shape>
            </v:group>
            <v:group style="position:absolute;left:945;top:9316;width:75;height:69" coordorigin="945,9316" coordsize="75,69">
              <v:shape style="position:absolute;left:945;top:9316;width:75;height:69" coordorigin="945,9316" coordsize="75,69" path="m998,9385l968,9383,951,9374,945,9357,949,9331,962,9316,992,9317,1010,9325,1018,9339,1019,9350,1014,9373,998,9385xe" filled="t" fillcolor="#212121" stroked="f">
                <v:path arrowok="t"/>
                <v:fill type="solid"/>
              </v:shape>
            </v:group>
            <v:group style="position:absolute;left:945;top:9691;width:75;height:69" coordorigin="945,9691" coordsize="75,69">
              <v:shape style="position:absolute;left:945;top:9691;width:75;height:69" coordorigin="945,9691" coordsize="75,69" path="m998,9760l968,9758,951,9748,945,9732,949,9705,962,9691,992,9692,1010,9699,1018,9714,1019,9725,1014,9748,998,9760xe" filled="t" fillcolor="#212121" stroked="f">
                <v:path arrowok="t"/>
                <v:fill type="solid"/>
              </v:shape>
            </v:group>
            <v:group style="position:absolute;left:945;top:10066;width:75;height:69" coordorigin="945,10066" coordsize="75,69">
              <v:shape style="position:absolute;left:945;top:10066;width:75;height:69" coordorigin="945,10066" coordsize="75,69" path="m998,10135l968,10133,951,10123,945,10106,949,10080,962,10066,992,10066,1010,10074,1018,10089,1019,10099,1014,10122,998,10135xe" filled="t" fillcolor="#212121" stroked="f">
                <v:path arrowok="t"/>
                <v:fill type="solid"/>
              </v:shape>
            </v:group>
            <v:group style="position:absolute;left:7766;top:13811;width:2557;height:2" coordorigin="7766,13811" coordsize="2557,2">
              <v:shape style="position:absolute;left:7766;top:13811;width:2557;height:2" coordorigin="7766,13811" coordsize="2557,0" path="m7766,13811l10324,13811e" filled="f" stroked="t" strokeweight="3.846852pt" strokecolor="#2C2C2B">
                <v:path arrowok="t"/>
              </v:shape>
            </v:group>
            <v:group style="position:absolute;left:6445;top:14217;width:75;height:69" coordorigin="6445,14217" coordsize="75,69">
              <v:shape style="position:absolute;left:6445;top:14217;width:75;height:69" coordorigin="6445,14217" coordsize="75,69" path="m6498,14286l6468,14284,6452,14275,6445,14258,6449,14232,6462,14217,6493,14218,6511,14226,6519,14240,6520,14251,6514,14274,6498,14286xe" filled="t" fillcolor="#212121" stroked="f">
                <v:path arrowok="t"/>
                <v:fill type="solid"/>
              </v:shape>
            </v:group>
            <v:group style="position:absolute;left:6445;top:14592;width:75;height:69" coordorigin="6445,14592" coordsize="75,69">
              <v:shape style="position:absolute;left:6445;top:14592;width:75;height:69" coordorigin="6445,14592" coordsize="75,69" path="m6498,14661l6468,14659,6452,14649,6445,14633,6449,14606,6462,14592,6493,14592,6511,14600,6519,14615,6520,14625,6514,14648,6498,14661xe" filled="t" fillcolor="#212121" stroked="f">
                <v:path arrowok="t"/>
                <v:fill type="solid"/>
              </v:shape>
            </v:group>
            <v:group style="position:absolute;left:6445;top:14967;width:75;height:69" coordorigin="6445,14967" coordsize="75,69">
              <v:shape style="position:absolute;left:6445;top:14967;width:75;height:69" coordorigin="6445,14967" coordsize="75,69" path="m6498,15035l6468,15034,6452,15024,6445,15007,6449,14981,6462,14967,6493,14967,6511,14975,6519,14990,6520,15000,6514,15023,6498,15035xe" filled="t" fillcolor="#212121" stroked="f">
                <v:path arrowok="t"/>
                <v:fill type="solid"/>
              </v:shape>
            </v:group>
            <v:group style="position:absolute;left:6445;top:15341;width:75;height:69" coordorigin="6445,15341" coordsize="75,69">
              <v:shape style="position:absolute;left:6445;top:15341;width:75;height:69" coordorigin="6445,15341" coordsize="75,69" path="m6498,15410l6468,15408,6452,15399,6445,15382,6449,15356,6462,15341,6493,15342,6511,15350,6519,15364,6520,15375,6514,15398,6498,15410xe" filled="t" fillcolor="#212121" stroked="f">
                <v:path arrowok="t"/>
                <v:fill type="solid"/>
              </v:shape>
            </v:group>
            <v:group style="position:absolute;left:6445;top:15716;width:75;height:69" coordorigin="6445,15716" coordsize="75,69">
              <v:shape style="position:absolute;left:6445;top:15716;width:75;height:69" coordorigin="6445,15716" coordsize="75,69" path="m6498,15785l6468,15783,6452,15773,6445,15757,6449,15730,6462,15716,6493,15717,6511,15724,6519,15739,6520,15750,6514,15773,6498,15785xe" filled="t" fillcolor="#212121" stroked="f">
                <v:path arrowok="t"/>
                <v:fill type="solid"/>
              </v:shape>
              <v:shape style="position:absolute;left:644;top:12170;width:4751;height:4661" type="#_x0000_t75">
                <v:imagedata r:id="rId11" o:title=""/>
              </v:shape>
            </v:group>
            <w10:wrap type="none"/>
          </v:group>
        </w:pict>
      </w:r>
      <w:r>
        <w:rPr>
          <w:b w:val="0"/>
          <w:bCs w:val="0"/>
          <w:color w:val="2C2C2B"/>
          <w:spacing w:val="28"/>
          <w:w w:val="90"/>
        </w:rPr>
        <w:t>S</w:t>
      </w:r>
      <w:r>
        <w:rPr>
          <w:b w:val="0"/>
          <w:bCs w:val="0"/>
          <w:color w:val="2C2C2B"/>
          <w:spacing w:val="30"/>
          <w:w w:val="90"/>
        </w:rPr>
        <w:t>E</w:t>
      </w:r>
      <w:r>
        <w:rPr>
          <w:b w:val="0"/>
          <w:bCs w:val="0"/>
          <w:color w:val="2C2C2B"/>
          <w:spacing w:val="29"/>
          <w:w w:val="90"/>
        </w:rPr>
        <w:t>R</w:t>
      </w:r>
      <w:r>
        <w:rPr>
          <w:b w:val="0"/>
          <w:bCs w:val="0"/>
          <w:color w:val="2C2C2B"/>
          <w:spacing w:val="32"/>
          <w:w w:val="90"/>
        </w:rPr>
        <w:t>V</w:t>
      </w:r>
      <w:r>
        <w:rPr>
          <w:b w:val="0"/>
          <w:bCs w:val="0"/>
          <w:color w:val="2C2C2B"/>
          <w:spacing w:val="26"/>
          <w:w w:val="90"/>
        </w:rPr>
        <w:t>I</w:t>
      </w:r>
      <w:r>
        <w:rPr>
          <w:b w:val="0"/>
          <w:bCs w:val="0"/>
          <w:color w:val="2C2C2B"/>
          <w:spacing w:val="30"/>
          <w:w w:val="90"/>
        </w:rPr>
        <w:t>C</w:t>
      </w:r>
      <w:r>
        <w:rPr>
          <w:b w:val="0"/>
          <w:bCs w:val="0"/>
          <w:color w:val="2C2C2B"/>
          <w:spacing w:val="30"/>
          <w:w w:val="90"/>
        </w:rPr>
        <w:t>E</w:t>
      </w:r>
      <w:r>
        <w:rPr>
          <w:b w:val="0"/>
          <w:bCs w:val="0"/>
          <w:color w:val="2C2C2B"/>
          <w:spacing w:val="0"/>
          <w:w w:val="90"/>
        </w:rPr>
        <w:t>S</w:t>
      </w:r>
      <w:r>
        <w:rPr>
          <w:b w:val="0"/>
          <w:bCs w:val="0"/>
          <w:color w:val="2C2C2B"/>
          <w:spacing w:val="0"/>
          <w:w w:val="97"/>
        </w:rPr>
        <w:t> </w:t>
      </w:r>
      <w:r>
        <w:rPr>
          <w:b w:val="0"/>
          <w:bCs w:val="0"/>
          <w:color w:val="2C2C2B"/>
          <w:spacing w:val="31"/>
          <w:w w:val="95"/>
        </w:rPr>
        <w:t>O</w:t>
      </w:r>
      <w:r>
        <w:rPr>
          <w:b w:val="0"/>
          <w:bCs w:val="0"/>
          <w:color w:val="2C2C2B"/>
          <w:spacing w:val="30"/>
          <w:w w:val="95"/>
        </w:rPr>
        <w:t>F</w:t>
      </w:r>
      <w:r>
        <w:rPr>
          <w:b w:val="0"/>
          <w:bCs w:val="0"/>
          <w:color w:val="2C2C2B"/>
          <w:spacing w:val="30"/>
          <w:w w:val="95"/>
        </w:rPr>
        <w:t>F</w:t>
      </w:r>
      <w:r>
        <w:rPr>
          <w:b w:val="0"/>
          <w:bCs w:val="0"/>
          <w:color w:val="2C2C2B"/>
          <w:spacing w:val="31"/>
          <w:w w:val="95"/>
        </w:rPr>
        <w:t>E</w:t>
      </w:r>
      <w:r>
        <w:rPr>
          <w:b w:val="0"/>
          <w:bCs w:val="0"/>
          <w:color w:val="2C2C2B"/>
          <w:spacing w:val="31"/>
          <w:w w:val="95"/>
        </w:rPr>
        <w:t>R</w:t>
      </w:r>
      <w:r>
        <w:rPr>
          <w:b w:val="0"/>
          <w:bCs w:val="0"/>
          <w:color w:val="2C2C2B"/>
          <w:spacing w:val="31"/>
          <w:w w:val="95"/>
        </w:rPr>
        <w:t>E</w:t>
      </w:r>
      <w:r>
        <w:rPr>
          <w:b w:val="0"/>
          <w:bCs w:val="0"/>
          <w:color w:val="2C2C2B"/>
          <w:spacing w:val="0"/>
          <w:w w:val="95"/>
        </w:rPr>
        <w:t>D</w:t>
      </w:r>
      <w:r>
        <w:rPr>
          <w:b w:val="0"/>
          <w:bCs w:val="0"/>
          <w:color w:val="000000"/>
          <w:spacing w:val="0"/>
          <w:w w:val="100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355" w:lineRule="auto" w:before="76"/>
        <w:ind w:left="7009" w:right="1949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h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f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8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g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-8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d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05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05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05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05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05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05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6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05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05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05"/>
          <w:sz w:val="22"/>
          <w:szCs w:val="22"/>
        </w:rPr>
        <w:t>d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05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05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4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g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h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22"/>
          <w:szCs w:val="22"/>
        </w:rPr>
      </w:r>
    </w:p>
    <w:p>
      <w:pPr>
        <w:spacing w:line="160" w:lineRule="exact" w:before="8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9" w:lineRule="auto" w:before="35"/>
        <w:ind w:left="847" w:right="7230" w:hanging="464"/>
        <w:jc w:val="left"/>
        <w:rPr>
          <w:rFonts w:ascii="Times New Roman" w:hAnsi="Times New Roman" w:cs="Times New Roman" w:eastAsia="Times New Roman"/>
          <w:sz w:val="53"/>
          <w:szCs w:val="53"/>
        </w:rPr>
      </w:pPr>
      <w:r>
        <w:rPr>
          <w:rFonts w:ascii="Times New Roman" w:hAnsi="Times New Roman" w:cs="Times New Roman" w:eastAsia="Times New Roman"/>
          <w:b w:val="0"/>
          <w:bCs w:val="0"/>
          <w:color w:val="2C2C2B"/>
          <w:spacing w:val="30"/>
          <w:w w:val="90"/>
          <w:sz w:val="53"/>
          <w:szCs w:val="53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1"/>
          <w:w w:val="90"/>
          <w:sz w:val="53"/>
          <w:szCs w:val="53"/>
        </w:rPr>
        <w:t>U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0"/>
          <w:w w:val="90"/>
          <w:sz w:val="53"/>
          <w:szCs w:val="53"/>
        </w:rPr>
        <w:t>D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26"/>
          <w:w w:val="90"/>
          <w:sz w:val="53"/>
          <w:szCs w:val="53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0"/>
          <w:w w:val="90"/>
          <w:sz w:val="53"/>
          <w:szCs w:val="53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1"/>
          <w:w w:val="90"/>
          <w:sz w:val="53"/>
          <w:szCs w:val="53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0"/>
          <w:w w:val="90"/>
          <w:sz w:val="53"/>
          <w:szCs w:val="53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0"/>
          <w:sz w:val="53"/>
          <w:szCs w:val="53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3"/>
          <w:sz w:val="53"/>
          <w:szCs w:val="53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29"/>
          <w:w w:val="90"/>
          <w:sz w:val="53"/>
          <w:szCs w:val="53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0"/>
          <w:w w:val="90"/>
          <w:sz w:val="53"/>
          <w:szCs w:val="53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0"/>
          <w:w w:val="90"/>
          <w:sz w:val="53"/>
          <w:szCs w:val="53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0"/>
          <w:w w:val="90"/>
          <w:sz w:val="53"/>
          <w:szCs w:val="53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0"/>
          <w:sz w:val="53"/>
          <w:szCs w:val="53"/>
        </w:rPr>
        <w:t>H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53"/>
          <w:szCs w:val="53"/>
        </w:rPr>
      </w:r>
    </w:p>
    <w:p>
      <w:pPr>
        <w:spacing w:line="100" w:lineRule="exact" w:before="3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355" w:lineRule="auto" w:before="76"/>
        <w:ind w:left="100" w:right="7001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3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5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49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f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49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d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4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5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2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F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w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2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F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b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k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h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22"/>
          <w:szCs w:val="22"/>
        </w:rPr>
      </w:r>
    </w:p>
    <w:p>
      <w:pPr>
        <w:spacing w:line="355" w:lineRule="auto" w:before="4"/>
        <w:ind w:left="100" w:right="6603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v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7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7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7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u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q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u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7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w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b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7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8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v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38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h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22"/>
          <w:szCs w:val="2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7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8966" w:val="left" w:leader="none"/>
        </w:tabs>
        <w:spacing w:before="35"/>
        <w:ind w:left="6205" w:right="0" w:firstLine="0"/>
        <w:jc w:val="left"/>
        <w:rPr>
          <w:rFonts w:ascii="Times New Roman" w:hAnsi="Times New Roman" w:cs="Times New Roman" w:eastAsia="Times New Roman"/>
          <w:sz w:val="53"/>
          <w:szCs w:val="53"/>
        </w:rPr>
      </w:pPr>
      <w:r>
        <w:rPr>
          <w:rFonts w:ascii="Times New Roman" w:hAnsi="Times New Roman" w:cs="Times New Roman" w:eastAsia="Times New Roman"/>
          <w:b w:val="0"/>
          <w:bCs w:val="0"/>
          <w:color w:val="2C2C2B"/>
          <w:spacing w:val="32"/>
          <w:w w:val="95"/>
          <w:sz w:val="53"/>
          <w:szCs w:val="53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1"/>
          <w:w w:val="95"/>
          <w:sz w:val="53"/>
          <w:szCs w:val="53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2"/>
          <w:w w:val="95"/>
          <w:sz w:val="53"/>
          <w:szCs w:val="53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29"/>
          <w:w w:val="95"/>
          <w:sz w:val="53"/>
          <w:szCs w:val="53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2"/>
          <w:w w:val="95"/>
          <w:sz w:val="53"/>
          <w:szCs w:val="53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2"/>
          <w:w w:val="95"/>
          <w:sz w:val="53"/>
          <w:szCs w:val="53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5"/>
          <w:sz w:val="53"/>
          <w:szCs w:val="53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5"/>
          <w:sz w:val="53"/>
          <w:szCs w:val="53"/>
        </w:rPr>
        <w:tab/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33"/>
          <w:w w:val="95"/>
          <w:sz w:val="53"/>
          <w:szCs w:val="53"/>
        </w:rPr>
        <w:t>U</w:t>
      </w:r>
      <w:r>
        <w:rPr>
          <w:rFonts w:ascii="Times New Roman" w:hAnsi="Times New Roman" w:cs="Times New Roman" w:eastAsia="Times New Roman"/>
          <w:b w:val="0"/>
          <w:bCs w:val="0"/>
          <w:color w:val="2C2C2B"/>
          <w:spacing w:val="0"/>
          <w:w w:val="95"/>
          <w:sz w:val="53"/>
          <w:szCs w:val="53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53"/>
          <w:szCs w:val="53"/>
        </w:rPr>
      </w:r>
    </w:p>
    <w:p>
      <w:pPr>
        <w:spacing w:line="190" w:lineRule="exact" w:before="9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355" w:lineRule="auto" w:before="76"/>
        <w:ind w:left="5601" w:right="762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J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u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-20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h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d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z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04"/>
          <w:sz w:val="22"/>
          <w:szCs w:val="22"/>
        </w:rPr>
        <w:t> </w:t>
      </w:r>
      <w:hyperlink r:id="rId12"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5"/>
            <w:w w:val="105"/>
            <w:sz w:val="22"/>
            <w:szCs w:val="22"/>
          </w:rPr>
          <w:t>j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u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n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s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05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h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05"/>
            <w:sz w:val="22"/>
            <w:szCs w:val="22"/>
          </w:rPr>
          <w:t>m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4"/>
            <w:w w:val="105"/>
            <w:sz w:val="22"/>
            <w:szCs w:val="22"/>
          </w:rPr>
          <w:t>i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d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r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5"/>
            <w:w w:val="105"/>
            <w:sz w:val="22"/>
            <w:szCs w:val="22"/>
          </w:rPr>
          <w:t>@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4"/>
            <w:w w:val="105"/>
            <w:sz w:val="22"/>
            <w:szCs w:val="22"/>
          </w:rPr>
          <w:t>i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05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g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4"/>
            <w:w w:val="105"/>
            <w:sz w:val="22"/>
            <w:szCs w:val="22"/>
          </w:rPr>
          <w:t>l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05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o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n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05"/>
            <w:sz w:val="22"/>
            <w:szCs w:val="22"/>
          </w:rPr>
          <w:t>f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r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n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05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05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s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6"/>
            <w:w w:val="105"/>
            <w:sz w:val="22"/>
            <w:szCs w:val="22"/>
          </w:rPr>
          <w:t>.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05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05"/>
            <w:sz w:val="22"/>
            <w:szCs w:val="22"/>
          </w:rPr>
          <w:t>o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0"/>
            <w:w w:val="105"/>
            <w:sz w:val="22"/>
            <w:szCs w:val="22"/>
          </w:rPr>
          <w:t>m</w:t>
        </w:r>
      </w:hyperlink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g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f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7"/>
          <w:w w:val="11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05"/>
          <w:sz w:val="22"/>
          <w:szCs w:val="22"/>
        </w:rPr>
        <w:t> </w:t>
      </w:r>
      <w:hyperlink r:id="rId13"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10"/>
            <w:sz w:val="22"/>
            <w:szCs w:val="22"/>
          </w:rPr>
          <w:t>r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10"/>
            <w:sz w:val="22"/>
            <w:szCs w:val="22"/>
          </w:rPr>
          <w:t>b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10"/>
            <w:sz w:val="22"/>
            <w:szCs w:val="22"/>
          </w:rPr>
          <w:t>r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0"/>
            <w:w w:val="110"/>
            <w:sz w:val="22"/>
            <w:szCs w:val="22"/>
          </w:rPr>
          <w:t>t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5"/>
            <w:w w:val="110"/>
            <w:sz w:val="22"/>
            <w:szCs w:val="22"/>
          </w:rPr>
          <w:t>i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n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6"/>
            <w:w w:val="110"/>
            <w:sz w:val="22"/>
            <w:szCs w:val="22"/>
          </w:rPr>
          <w:t>@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5"/>
            <w:w w:val="110"/>
            <w:sz w:val="22"/>
            <w:szCs w:val="22"/>
          </w:rPr>
          <w:t>i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10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g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5"/>
            <w:w w:val="110"/>
            <w:sz w:val="22"/>
            <w:szCs w:val="22"/>
          </w:rPr>
          <w:t>l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10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o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n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4"/>
            <w:w w:val="110"/>
            <w:sz w:val="22"/>
            <w:szCs w:val="22"/>
          </w:rPr>
          <w:t>f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1"/>
            <w:w w:val="110"/>
            <w:sz w:val="22"/>
            <w:szCs w:val="22"/>
          </w:rPr>
          <w:t>r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n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10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e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s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7"/>
            <w:w w:val="110"/>
            <w:sz w:val="22"/>
            <w:szCs w:val="22"/>
          </w:rPr>
          <w:t>.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3"/>
            <w:w w:val="110"/>
            <w:sz w:val="22"/>
            <w:szCs w:val="22"/>
          </w:rPr>
          <w:t>c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12"/>
            <w:w w:val="110"/>
            <w:sz w:val="22"/>
            <w:szCs w:val="22"/>
          </w:rPr>
          <w:t>o</w:t>
        </w:r>
        <w:r>
          <w:rPr>
            <w:rFonts w:ascii="Times New Roman" w:hAnsi="Times New Roman" w:cs="Times New Roman" w:eastAsia="Times New Roman"/>
            <w:b w:val="0"/>
            <w:bCs w:val="0"/>
            <w:color w:val="212121"/>
            <w:spacing w:val="0"/>
            <w:w w:val="110"/>
            <w:sz w:val="22"/>
            <w:szCs w:val="22"/>
          </w:rPr>
          <w:t>m</w:t>
        </w:r>
        <w:r>
          <w:rPr>
            <w:rFonts w:ascii="Times New Roman" w:hAnsi="Times New Roman" w:cs="Times New Roman" w:eastAsia="Times New Roman"/>
            <w:b w:val="0"/>
            <w:bCs w:val="0"/>
            <w:color w:val="000000"/>
            <w:spacing w:val="0"/>
            <w:w w:val="100"/>
            <w:sz w:val="22"/>
            <w:szCs w:val="22"/>
          </w:rPr>
        </w:r>
      </w:hyperlink>
    </w:p>
    <w:p>
      <w:pPr>
        <w:spacing w:line="355" w:lineRule="auto" w:before="4"/>
        <w:ind w:left="5592" w:right="113" w:firstLine="8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f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G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b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7"/>
          <w:w w:val="11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d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s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h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3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1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4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1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9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0"/>
          <w:w w:val="110"/>
          <w:sz w:val="22"/>
          <w:szCs w:val="22"/>
        </w:rPr>
        <w:t>t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o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9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R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d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9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#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D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7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8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0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22"/>
          <w:szCs w:val="22"/>
        </w:rPr>
      </w:r>
    </w:p>
    <w:p>
      <w:pPr>
        <w:spacing w:before="4"/>
        <w:ind w:left="5592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5"/>
          <w:w w:val="11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4"/>
          <w:w w:val="110"/>
          <w:sz w:val="22"/>
          <w:szCs w:val="22"/>
        </w:rPr>
        <w:t>f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2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e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4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3"/>
          <w:w w:val="110"/>
          <w:sz w:val="22"/>
          <w:szCs w:val="22"/>
        </w:rPr>
        <w:t>C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A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5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9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2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5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11"/>
          <w:w w:val="110"/>
          <w:sz w:val="22"/>
          <w:szCs w:val="22"/>
        </w:rPr>
        <w:t>8</w:t>
      </w:r>
      <w:r>
        <w:rPr>
          <w:rFonts w:ascii="Times New Roman" w:hAnsi="Times New Roman" w:cs="Times New Roman" w:eastAsia="Times New Roman"/>
          <w:b w:val="0"/>
          <w:bCs w:val="0"/>
          <w:color w:val="212121"/>
          <w:spacing w:val="0"/>
          <w:w w:val="110"/>
          <w:sz w:val="22"/>
          <w:szCs w:val="22"/>
        </w:rPr>
        <w:t>4</w:t>
      </w:r>
      <w:r>
        <w:rPr>
          <w:rFonts w:ascii="Times New Roman" w:hAnsi="Times New Roman" w:cs="Times New Roman" w:eastAsia="Times New Roman"/>
          <w:b w:val="0"/>
          <w:bCs w:val="0"/>
          <w:color w:val="000000"/>
          <w:spacing w:val="0"/>
          <w:w w:val="100"/>
          <w:sz w:val="22"/>
          <w:szCs w:val="22"/>
        </w:rPr>
      </w:r>
    </w:p>
    <w:sectPr>
      <w:pgSz w:w="11900" w:h="16840"/>
      <w:pgMar w:top="840" w:bottom="0" w:left="110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auto"/>
    <w:pitch w:val="default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4136"/>
    </w:pPr>
    <w:rPr>
      <w:rFonts w:ascii="Times New Roman" w:hAnsi="Times New Roman" w:eastAsia="Times New Roman"/>
      <w:sz w:val="20"/>
      <w:szCs w:val="20"/>
    </w:rPr>
  </w:style>
  <w:style w:styleId="Heading1" w:type="paragraph">
    <w:name w:val="Heading 1"/>
    <w:basedOn w:val="Normal"/>
    <w:uiPriority w:val="1"/>
    <w:qFormat/>
    <w:pPr>
      <w:spacing w:before="35"/>
      <w:ind w:left="847"/>
      <w:outlineLvl w:val="1"/>
    </w:pPr>
    <w:rPr>
      <w:rFonts w:ascii="Times New Roman" w:hAnsi="Times New Roman" w:eastAsia="Times New Roman"/>
      <w:sz w:val="53"/>
      <w:szCs w:val="5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g"/><Relationship Id="rId6" Type="http://schemas.openxmlformats.org/officeDocument/2006/relationships/image" Target="media/image2.png"/><Relationship Id="rId7" Type="http://schemas.openxmlformats.org/officeDocument/2006/relationships/image" Target="media/image3.jpg"/><Relationship Id="rId8" Type="http://schemas.openxmlformats.org/officeDocument/2006/relationships/image" Target="media/image4.png"/><Relationship Id="rId9" Type="http://schemas.openxmlformats.org/officeDocument/2006/relationships/image" Target="media/image5.jpg"/><Relationship Id="rId10" Type="http://schemas.openxmlformats.org/officeDocument/2006/relationships/image" Target="media/image6.jpg"/><Relationship Id="rId11" Type="http://schemas.openxmlformats.org/officeDocument/2006/relationships/image" Target="media/image7.png"/><Relationship Id="rId12" Type="http://schemas.openxmlformats.org/officeDocument/2006/relationships/hyperlink" Target="mailto:juneschmieder@icglconferences.com" TargetMode="External"/><Relationship Id="rId13" Type="http://schemas.openxmlformats.org/officeDocument/2006/relationships/hyperlink" Target="mailto:rbertin@icglconference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Randy Bertin</dc:creator>
  <cp:keywords>DACZATkQ7zA</cp:keywords>
  <dc:title>audiencereach</dc:title>
  <dcterms:created xsi:type="dcterms:W3CDTF">2018-06-24T17:33:35Z</dcterms:created>
  <dcterms:modified xsi:type="dcterms:W3CDTF">2018-06-24T17:33:35Z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2017-06-22T00:00:00Z</vt:filetime>
  </property>
  <property fmtid="{D5CDD505-2E9C-101B-9397-08002B2CF9AE}" pid="3" name="LastSaved">
    <vt:filetime>2018-06-25T00:00:00Z</vt:filetime>
  </property>
</Properties>
</file>